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550"/>
        <w:gridCol w:w="4006"/>
        <w:gridCol w:w="720"/>
        <w:gridCol w:w="720"/>
        <w:gridCol w:w="4052"/>
      </w:tblGrid>
      <w:tr w:rsidR="001A609A" w:rsidRPr="00FA2AB7" w:rsidTr="00DA5BE1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ru-RU" w:eastAsia="ru-RU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321324275"/>
              <w:picture/>
            </w:sdtPr>
            <w:sdtEndPr/>
            <w:sdtContent>
              <w:p w:rsidR="001A609A" w:rsidRPr="00667911" w:rsidRDefault="006D1B72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 wp14:anchorId="6147772D" wp14:editId="0DB3E4E0">
                      <wp:extent cx="2438400" cy="1321435"/>
                      <wp:effectExtent l="0" t="0" r="0" b="0"/>
                      <wp:docPr id="18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13214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63357" w:rsidRP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A63357" w:rsidRPr="00A63357">
              <w:rPr>
                <w:sz w:val="22"/>
                <w:szCs w:val="22"/>
                <w:lang w:val="ru-RU"/>
              </w:rPr>
              <w:t>Не оставайтесь в доме, где ещё не ушла вода.</w:t>
            </w:r>
          </w:p>
          <w:p w:rsidR="00A63357" w:rsidRP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A63357" w:rsidRPr="00A63357">
              <w:rPr>
                <w:sz w:val="22"/>
                <w:szCs w:val="22"/>
                <w:lang w:val="ru-RU"/>
              </w:rPr>
              <w:t>Убедитесь в том, что электрические кабели не контачат с водой.</w:t>
            </w:r>
          </w:p>
          <w:p w:rsidR="00A63357" w:rsidRP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A63357" w:rsidRPr="00A63357">
              <w:rPr>
                <w:sz w:val="22"/>
                <w:szCs w:val="22"/>
                <w:lang w:val="ru-RU"/>
              </w:rPr>
              <w:t>В затопленных местах немедленно отключите электропита</w:t>
            </w:r>
            <w:r w:rsidR="00A63357" w:rsidRPr="00A63357">
              <w:rPr>
                <w:sz w:val="22"/>
                <w:szCs w:val="22"/>
                <w:lang w:val="ru-RU"/>
              </w:rPr>
              <w:softHyphen/>
              <w:t>ние на распределительных щитах (если вы этого ещё не сде</w:t>
            </w:r>
            <w:r w:rsidR="00A63357" w:rsidRPr="00A63357">
              <w:rPr>
                <w:sz w:val="22"/>
                <w:szCs w:val="22"/>
                <w:lang w:val="ru-RU"/>
              </w:rPr>
              <w:softHyphen/>
              <w:t>лали).</w:t>
            </w:r>
          </w:p>
          <w:p w:rsid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A63357" w:rsidRPr="00A63357">
              <w:rPr>
                <w:sz w:val="22"/>
                <w:szCs w:val="22"/>
                <w:lang w:val="ru-RU"/>
              </w:rPr>
              <w:t>Если пол у электрощита влажный, положите на него сухую доску и стойте на ней. Чтобы отключить электричество, вос</w:t>
            </w:r>
            <w:r w:rsidR="00A63357" w:rsidRPr="00A63357">
              <w:rPr>
                <w:sz w:val="22"/>
                <w:szCs w:val="22"/>
                <w:lang w:val="ru-RU"/>
              </w:rPr>
              <w:softHyphen/>
              <w:t>пользуйтесь сухой палкой.</w:t>
            </w:r>
          </w:p>
          <w:p w:rsidR="006D1B72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63357">
              <w:rPr>
                <w:sz w:val="22"/>
                <w:szCs w:val="22"/>
                <w:lang w:val="ru-RU"/>
              </w:rPr>
              <w:t>Опасайтесь электрического удара — если слой воды на по</w:t>
            </w:r>
            <w:r w:rsidRPr="00A63357">
              <w:rPr>
                <w:sz w:val="22"/>
                <w:szCs w:val="22"/>
                <w:lang w:val="ru-RU"/>
              </w:rPr>
              <w:softHyphen/>
              <w:t xml:space="preserve">лу толще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A63357">
                <w:rPr>
                  <w:sz w:val="22"/>
                  <w:szCs w:val="22"/>
                  <w:lang w:val="ru-RU"/>
                </w:rPr>
                <w:t>5 см</w:t>
              </w:r>
            </w:smartTag>
            <w:r w:rsidRPr="00A63357">
              <w:rPr>
                <w:sz w:val="22"/>
                <w:szCs w:val="22"/>
                <w:lang w:val="ru-RU"/>
              </w:rPr>
              <w:t>, наденьте резиновые сапоги.</w:t>
            </w:r>
          </w:p>
          <w:p w:rsidR="00FC0658" w:rsidRPr="00A63357" w:rsidRDefault="00FC0658" w:rsidP="00FC06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63357">
              <w:rPr>
                <w:sz w:val="22"/>
                <w:szCs w:val="22"/>
                <w:lang w:val="ru-RU"/>
              </w:rPr>
              <w:t>Если вы подозреваете, что питьевая вода в колодце или ко</w:t>
            </w:r>
            <w:r w:rsidRPr="00A63357">
              <w:rPr>
                <w:sz w:val="22"/>
                <w:szCs w:val="22"/>
                <w:lang w:val="ru-RU"/>
              </w:rPr>
              <w:softHyphen/>
              <w:t>лонке загрязнена, используйте воду, заранее запасённую, или же прокипятите её в течение 5 минут. Также можно доба</w:t>
            </w:r>
            <w:r w:rsidRPr="00A63357">
              <w:rPr>
                <w:sz w:val="22"/>
                <w:szCs w:val="22"/>
                <w:lang w:val="ru-RU"/>
              </w:rPr>
              <w:softHyphen/>
              <w:t>вить 2 капли отбеливателя на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3357">
              <w:rPr>
                <w:sz w:val="22"/>
                <w:szCs w:val="22"/>
                <w:lang w:val="ru-RU"/>
              </w:rPr>
              <w:t>1 литр загрязнённой воды и по</w:t>
            </w:r>
            <w:r w:rsidRPr="00A63357">
              <w:rPr>
                <w:sz w:val="22"/>
                <w:szCs w:val="22"/>
                <w:lang w:val="ru-RU"/>
              </w:rPr>
              <w:softHyphen/>
              <w:t>сле этого отстаивать воду в течение 30 минут.</w:t>
            </w:r>
          </w:p>
          <w:p w:rsidR="00FC0658" w:rsidRPr="00A63357" w:rsidRDefault="00FC0658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</w:p>
          <w:p w:rsidR="006D1B72" w:rsidRP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</w:p>
          <w:p w:rsidR="00A63357" w:rsidRPr="00A63357" w:rsidRDefault="00A63357" w:rsidP="00A63357">
            <w:pPr>
              <w:shd w:val="clear" w:color="auto" w:fill="FFFFFF"/>
              <w:autoSpaceDE w:val="0"/>
              <w:autoSpaceDN w:val="0"/>
              <w:adjustRightInd w:val="0"/>
              <w:ind w:firstLine="708"/>
              <w:jc w:val="both"/>
              <w:rPr>
                <w:sz w:val="22"/>
                <w:szCs w:val="22"/>
                <w:lang w:val="ru-RU"/>
              </w:rPr>
            </w:pPr>
          </w:p>
          <w:p w:rsidR="001A609A" w:rsidRPr="00667911" w:rsidRDefault="001A609A" w:rsidP="00A63357">
            <w:pPr>
              <w:spacing w:before="100" w:beforeAutospacing="1" w:line="240" w:lineRule="auto"/>
              <w:jc w:val="both"/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55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4006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06"/>
            </w:tblGrid>
            <w:tr w:rsidR="001A609A" w:rsidRPr="0053122C">
              <w:trPr>
                <w:trHeight w:hRule="exact" w:val="7920"/>
              </w:trPr>
              <w:tc>
                <w:tcPr>
                  <w:tcW w:w="5000" w:type="pct"/>
                </w:tcPr>
                <w:p w:rsidR="00A63357" w:rsidRPr="00A63357" w:rsidRDefault="006D1B72" w:rsidP="00CB75CE">
                  <w:pPr>
                    <w:shd w:val="clear" w:color="auto" w:fill="FFFFFF"/>
                    <w:autoSpaceDE w:val="0"/>
                    <w:autoSpaceDN w:val="0"/>
                    <w:adjustRightInd w:val="0"/>
                    <w:ind w:right="324" w:firstLine="141"/>
                    <w:jc w:val="both"/>
                    <w:rPr>
                      <w:color w:val="auto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sym w:font="Symbol" w:char="F02A"/>
                  </w:r>
                  <w:r w:rsidR="00CB75CE"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t>Вымойте или обеззаразьте загрязнённую посуду и сто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softHyphen/>
                    <w:t>ловые приборы, используя для этого кипяток или отбелива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softHyphen/>
                    <w:t>тель (чайную ложку отбеливателя на раковину, наполнен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softHyphen/>
                    <w:t>ную водой).</w:t>
                  </w:r>
                </w:p>
                <w:p w:rsidR="00A63357" w:rsidRPr="00A63357" w:rsidRDefault="006D1B72" w:rsidP="00CB75CE">
                  <w:pPr>
                    <w:shd w:val="clear" w:color="auto" w:fill="FFFFFF"/>
                    <w:autoSpaceDE w:val="0"/>
                    <w:autoSpaceDN w:val="0"/>
                    <w:adjustRightInd w:val="0"/>
                    <w:ind w:right="324" w:firstLine="141"/>
                    <w:jc w:val="both"/>
                    <w:rPr>
                      <w:color w:val="auto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sym w:font="Symbol" w:char="F02A"/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t>Не поднимайте температуру воздуха в доме выше +4°С, ес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softHyphen/>
                    <w:t>ли не отведена вся стоячая вода.</w:t>
                  </w:r>
                </w:p>
                <w:p w:rsidR="00A63357" w:rsidRPr="00A63357" w:rsidRDefault="006D1B72" w:rsidP="00CB75CE">
                  <w:pPr>
                    <w:shd w:val="clear" w:color="auto" w:fill="FFFFFF"/>
                    <w:autoSpaceDE w:val="0"/>
                    <w:autoSpaceDN w:val="0"/>
                    <w:adjustRightInd w:val="0"/>
                    <w:ind w:right="324" w:firstLine="141"/>
                    <w:jc w:val="both"/>
                    <w:rPr>
                      <w:color w:val="auto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sym w:font="Symbol" w:char="F02A"/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t>Очистите дом от всех обломков и пропитанных водой пред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softHyphen/>
                    <w:t>метов.</w:t>
                  </w:r>
                </w:p>
                <w:p w:rsidR="00FC0658" w:rsidRDefault="006D1B72" w:rsidP="00CB75CE">
                  <w:pPr>
                    <w:shd w:val="clear" w:color="auto" w:fill="FFFFFF"/>
                    <w:autoSpaceDE w:val="0"/>
                    <w:autoSpaceDN w:val="0"/>
                    <w:adjustRightInd w:val="0"/>
                    <w:ind w:right="324" w:firstLine="141"/>
                    <w:jc w:val="both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sym w:font="Symbol" w:char="F02A"/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t>Уберите оставшиеся ил и грязь, выбросьте загрязнённые постельные принадлежности, одежду, мебель и другие пред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softHyphen/>
                    <w:t>меты.</w:t>
                  </w:r>
                </w:p>
                <w:p w:rsidR="001A609A" w:rsidRPr="00FC0658" w:rsidRDefault="00FC0658" w:rsidP="00CB75CE">
                  <w:pPr>
                    <w:shd w:val="clear" w:color="auto" w:fill="FFFFFF"/>
                    <w:autoSpaceDE w:val="0"/>
                    <w:autoSpaceDN w:val="0"/>
                    <w:adjustRightInd w:val="0"/>
                    <w:ind w:right="324" w:firstLine="141"/>
                    <w:jc w:val="both"/>
                    <w:rPr>
                      <w:color w:val="auto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sym w:font="Symbol" w:char="F02A"/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t>Протрите все поверхности в доме отбеливателем. При этом обеспечьте хорошую вентиляцию, чтобы очистить воздух от токсичных испарений.</w:t>
                  </w:r>
                </w:p>
                <w:p w:rsidR="000554A4" w:rsidRPr="009571AE" w:rsidRDefault="000554A4" w:rsidP="00CB75CE">
                  <w:pPr>
                    <w:pStyle w:val="ae"/>
                    <w:ind w:right="324" w:firstLine="141"/>
                    <w:rPr>
                      <w:lang w:val="ru-RU"/>
                    </w:rPr>
                  </w:pPr>
                </w:p>
                <w:p w:rsidR="001A609A" w:rsidRPr="009571AE" w:rsidRDefault="001A609A" w:rsidP="009571AE">
                  <w:pPr>
                    <w:pStyle w:val="ae"/>
                    <w:rPr>
                      <w:lang w:val="ru-RU"/>
                    </w:rPr>
                  </w:pPr>
                </w:p>
                <w:p w:rsidR="00536996" w:rsidRPr="00A63357" w:rsidRDefault="00536996" w:rsidP="00536996">
                  <w:pPr>
                    <w:pStyle w:val="ae"/>
                    <w:rPr>
                      <w:rStyle w:val="af2"/>
                      <w:rFonts w:ascii="Georgia" w:hAnsi="Georgia"/>
                      <w:color w:val="555555"/>
                      <w:sz w:val="16"/>
                      <w:szCs w:val="16"/>
                      <w:bdr w:val="none" w:sz="0" w:space="0" w:color="auto" w:frame="1"/>
                      <w:shd w:val="clear" w:color="auto" w:fill="FFFFFF"/>
                      <w:lang w:val="ru-RU"/>
                    </w:rPr>
                  </w:pPr>
                </w:p>
                <w:p w:rsidR="00536996" w:rsidRPr="00536996" w:rsidRDefault="00536996" w:rsidP="00536996">
                  <w:pPr>
                    <w:pStyle w:val="ae"/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  <w:tr w:rsidR="001A609A" w:rsidRPr="0053122C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73"/>
                    <w:gridCol w:w="281"/>
                    <w:gridCol w:w="2452"/>
                  </w:tblGrid>
                  <w:tr w:rsidR="001A609A" w:rsidRPr="0053122C">
                    <w:tc>
                      <w:tcPr>
                        <w:tcW w:w="1582" w:type="pct"/>
                        <w:vAlign w:val="center"/>
                      </w:tcPr>
                      <w:p w:rsidR="001A609A" w:rsidRPr="009571AE" w:rsidRDefault="001A609A" w:rsidP="009571AE">
                        <w:pPr>
                          <w:pStyle w:val="ae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50" w:type="pct"/>
                      </w:tcPr>
                      <w:p w:rsidR="001A609A" w:rsidRPr="009571AE" w:rsidRDefault="001A609A" w:rsidP="009571AE">
                        <w:pPr>
                          <w:pStyle w:val="ae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p w:rsidR="00D836E5" w:rsidRPr="009571AE" w:rsidRDefault="00D836E5" w:rsidP="00A63357">
                        <w:pPr>
                          <w:pStyle w:val="ae"/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1A609A" w:rsidRPr="009571AE" w:rsidRDefault="00CB75CE" w:rsidP="009571AE">
                  <w:pPr>
                    <w:pStyle w:val="ae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732DF25F" wp14:editId="44B81DF3">
                            <wp:simplePos x="0" y="0"/>
                            <wp:positionH relativeFrom="column">
                              <wp:posOffset>188595</wp:posOffset>
                            </wp:positionH>
                            <wp:positionV relativeFrom="paragraph">
                              <wp:posOffset>-1403985</wp:posOffset>
                            </wp:positionV>
                            <wp:extent cx="2281555" cy="1016635"/>
                            <wp:effectExtent l="0" t="0" r="0" b="0"/>
                            <wp:wrapNone/>
                            <wp:docPr id="1" name="Надпись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281555" cy="1016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63357" w:rsidRDefault="00A63357" w:rsidP="00A63357">
                                        <w:pPr>
                                          <w:pStyle w:val="ae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</w:pPr>
                                        <w:r w:rsidRPr="00A63357"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  <w:t xml:space="preserve">г. Владивосток, ул. Иртышская, д. 8 </w:t>
                                        </w:r>
                                      </w:p>
                                      <w:p w:rsidR="00A63357" w:rsidRDefault="00A63357" w:rsidP="00A63357">
                                        <w:pPr>
                                          <w:pStyle w:val="ae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  <w:t>т</w:t>
                                        </w:r>
                                        <w:r w:rsidRPr="00A63357"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  <w:t>ел. 8(423) 260-43-14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  <w:t xml:space="preserve">, </w:t>
                                        </w:r>
                                      </w:p>
                                      <w:p w:rsidR="00A63357" w:rsidRPr="00A63357" w:rsidRDefault="00A63357" w:rsidP="00A63357">
                                        <w:pPr>
                                          <w:pStyle w:val="ae"/>
                                          <w:jc w:val="center"/>
                                          <w:rPr>
                                            <w:color w:val="000000" w:themeColor="text1"/>
                                            <w:sz w:val="16"/>
                                            <w:szCs w:val="16"/>
                                            <w:lang w:val="ru-RU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A63357"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  <w:t>8(423)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  <w:t xml:space="preserve"> 260-49-27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32DF2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1" o:spid="_x0000_s1026" type="#_x0000_t202" style="position:absolute;margin-left:14.85pt;margin-top:-110.55pt;width:179.65pt;height:8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" filled="f" stroked="f">
                            <v:textbox>
                              <w:txbxContent>
                                <w:p w:rsidR="00A63357" w:rsidRDefault="00A63357" w:rsidP="00A63357">
                                  <w:pPr>
                                    <w:pStyle w:val="ae"/>
                                    <w:jc w:val="center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A63357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г. Владивосток, ул. Иртышская, д. 8 </w:t>
                                  </w:r>
                                </w:p>
                                <w:p w:rsidR="00A63357" w:rsidRDefault="00A63357" w:rsidP="00A63357">
                                  <w:pPr>
                                    <w:pStyle w:val="ae"/>
                                    <w:jc w:val="center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т</w:t>
                                  </w:r>
                                  <w:r w:rsidRPr="00A63357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ел. 8(423) 260-43-14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, </w:t>
                                  </w:r>
                                </w:p>
                                <w:p w:rsidR="00A63357" w:rsidRPr="00A63357" w:rsidRDefault="00A63357" w:rsidP="00A63357">
                                  <w:pPr>
                                    <w:pStyle w:val="ae"/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ru-RU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63357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8(423)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260-49-27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1A609A" w:rsidRPr="00AC73C0" w:rsidRDefault="001A609A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720" w:type="dxa"/>
          </w:tcPr>
          <w:p w:rsidR="001A609A" w:rsidRPr="00AC73C0" w:rsidRDefault="001A609A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4052" w:type="dxa"/>
          </w:tcPr>
          <w:tbl>
            <w:tblPr>
              <w:tblStyle w:val="-42"/>
              <w:tblW w:w="4476" w:type="dxa"/>
              <w:tblLayout w:type="fixed"/>
              <w:tblLook w:val="04A0" w:firstRow="1" w:lastRow="0" w:firstColumn="1" w:lastColumn="0" w:noHBand="0" w:noVBand="1"/>
            </w:tblPr>
            <w:tblGrid>
              <w:gridCol w:w="4476"/>
            </w:tblGrid>
            <w:tr w:rsidR="001A609A" w:rsidRPr="00FA2AB7" w:rsidTr="0053122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5760"/>
              </w:trPr>
              <w:sdt>
                <w:sdtPr>
                  <w:rPr>
                    <w:noProof/>
                    <w:lang w:val="ru-RU" w:eastAsia="ru-RU"/>
                  </w:rPr>
                  <w:id w:val="-1297910721"/>
                  <w:picture/>
                </w:sdtPr>
                <w:sdtEndPr/>
                <w:sdtContent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5000" w:type="pct"/>
                    </w:tcPr>
                    <w:p w:rsidR="001A609A" w:rsidRPr="00667911" w:rsidRDefault="005C1620" w:rsidP="0053122C">
                      <w:pPr>
                        <w:rPr>
                          <w:lang w:val="ru-RU"/>
                        </w:rPr>
                      </w:pPr>
                      <w:r w:rsidRPr="009571AE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C2C09B5" wp14:editId="007D2F76">
                            <wp:extent cx="2495550" cy="2539969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7739" cy="2684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1A609A" w:rsidRPr="00FA2AB7" w:rsidTr="0053122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36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  <w:tr w:rsidR="001A609A" w:rsidRPr="0053122C" w:rsidTr="0053122C">
              <w:trPr>
                <w:trHeight w:hRule="exact" w:val="3240"/>
              </w:trPr>
              <w:sdt>
                <w:sdtPr>
                  <w:rPr>
                    <w:color w:val="FF0000"/>
                    <w:sz w:val="24"/>
                    <w:szCs w:val="24"/>
                    <w:lang w:val="ru-RU"/>
                  </w:rPr>
                  <w:alias w:val="Компания"/>
                  <w:tag w:val=""/>
                  <w:id w:val="1477263083"/>
                  <w:placeholder>
                    <w:docPart w:val="3D8ED90457D245F6B6E66465D07CFF11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5000" w:type="pct"/>
                    </w:tcPr>
                    <w:p w:rsidR="001A609A" w:rsidRPr="005C1620" w:rsidRDefault="00FC0658" w:rsidP="0053122C">
                      <w:pPr>
                        <w:pStyle w:val="13"/>
                        <w:ind w:left="534" w:right="-100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ru-RU"/>
                        </w:rPr>
                        <w:t xml:space="preserve"> Краевое государственное автономное учреждение социального обслуживания  «Приморский центр социального обслуживания населения»</w:t>
                      </w:r>
                    </w:p>
                  </w:tc>
                </w:sdtContent>
              </w:sdt>
            </w:tr>
            <w:tr w:rsidR="001A609A" w:rsidRPr="00FA2AB7" w:rsidTr="0053122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14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</w:tcPr>
                <w:p w:rsidR="005C1620" w:rsidRPr="005C1620" w:rsidRDefault="005C1620" w:rsidP="005C1620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 w:val="0"/>
                      <w:color w:val="auto"/>
                      <w:sz w:val="28"/>
                      <w:szCs w:val="28"/>
                    </w:rPr>
                  </w:pPr>
                  <w:r w:rsidRPr="005C1620">
                    <w:rPr>
                      <w:b w:val="0"/>
                      <w:bCs w:val="0"/>
                      <w:color w:val="4838A4"/>
                      <w:sz w:val="28"/>
                      <w:szCs w:val="28"/>
                    </w:rPr>
                    <w:t>ПАМЯТКА</w:t>
                  </w:r>
                </w:p>
                <w:p w:rsidR="00CB75CE" w:rsidRDefault="005C1620" w:rsidP="005C1620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</w:pPr>
                  <w:proofErr w:type="spellStart"/>
                  <w:r w:rsidRPr="005C1620">
                    <w:rPr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>Как</w:t>
                  </w:r>
                  <w:proofErr w:type="spellEnd"/>
                  <w:r w:rsidRPr="005C1620">
                    <w:rPr>
                      <w:rFonts w:cs="Arial"/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C1620">
                    <w:rPr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>действовать</w:t>
                  </w:r>
                  <w:proofErr w:type="spellEnd"/>
                  <w:r w:rsidRPr="005C1620">
                    <w:rPr>
                      <w:rFonts w:cs="Arial"/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 xml:space="preserve"> </w:t>
                  </w:r>
                </w:p>
                <w:p w:rsidR="005C1620" w:rsidRPr="005C1620" w:rsidRDefault="005C1620" w:rsidP="005C1620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 w:val="0"/>
                      <w:color w:val="auto"/>
                      <w:sz w:val="28"/>
                      <w:szCs w:val="28"/>
                    </w:rPr>
                  </w:pPr>
                  <w:proofErr w:type="spellStart"/>
                  <w:r w:rsidRPr="005C1620">
                    <w:rPr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>при</w:t>
                  </w:r>
                  <w:proofErr w:type="spellEnd"/>
                  <w:r w:rsidRPr="005C1620">
                    <w:rPr>
                      <w:rFonts w:cs="Arial"/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C1620">
                    <w:rPr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>наводнении</w:t>
                  </w:r>
                  <w:proofErr w:type="spellEnd"/>
                </w:p>
                <w:p w:rsidR="00A31515" w:rsidRPr="00313AED" w:rsidRDefault="00A31515" w:rsidP="00A31515">
                  <w:pPr>
                    <w:spacing w:after="300"/>
                    <w:outlineLvl w:val="0"/>
                    <w:rPr>
                      <w:rFonts w:ascii="Arial" w:eastAsia="Times New Roman" w:hAnsi="Arial" w:cs="Arial"/>
                      <w:color w:val="34495E"/>
                      <w:kern w:val="36"/>
                      <w:sz w:val="42"/>
                      <w:szCs w:val="42"/>
                      <w:lang w:val="ru-RU" w:eastAsia="ru-RU"/>
                    </w:rPr>
                  </w:pPr>
                </w:p>
                <w:p w:rsidR="001A609A" w:rsidRPr="00AC73C0" w:rsidRDefault="001A609A" w:rsidP="005C1620">
                  <w:pPr>
                    <w:pStyle w:val="2"/>
                    <w:outlineLvl w:val="1"/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</w:tr>
    </w:tbl>
    <w:p w:rsidR="001A609A" w:rsidRPr="00667911" w:rsidRDefault="001A609A">
      <w:pPr>
        <w:pStyle w:val="ae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4124"/>
        <w:gridCol w:w="713"/>
        <w:gridCol w:w="550"/>
        <w:gridCol w:w="4006"/>
        <w:gridCol w:w="720"/>
        <w:gridCol w:w="720"/>
        <w:gridCol w:w="3851"/>
      </w:tblGrid>
      <w:tr w:rsidR="001A609A" w:rsidRPr="0053122C" w:rsidTr="00217702">
        <w:trPr>
          <w:trHeight w:hRule="exact" w:val="10800"/>
          <w:jc w:val="center"/>
        </w:trPr>
        <w:tc>
          <w:tcPr>
            <w:tcW w:w="4124" w:type="dxa"/>
          </w:tcPr>
          <w:sdt>
            <w:sdtPr>
              <w:rPr>
                <w:noProof/>
                <w:sz w:val="22"/>
                <w:szCs w:val="22"/>
                <w:lang w:val="ru-RU" w:eastAsia="ru-RU"/>
              </w:rPr>
              <w:id w:val="-1941750188"/>
              <w:picture/>
            </w:sdtPr>
            <w:sdtEndPr/>
            <w:sdtContent>
              <w:p w:rsidR="001A609A" w:rsidRPr="005C1620" w:rsidRDefault="005C1620" w:rsidP="00217702">
                <w:pPr>
                  <w:pStyle w:val="ae"/>
                  <w:jc w:val="both"/>
                  <w:rPr>
                    <w:sz w:val="22"/>
                    <w:szCs w:val="22"/>
                  </w:rPr>
                </w:pPr>
                <w:r w:rsidRPr="005C1620">
                  <w:rPr>
                    <w:noProof/>
                    <w:sz w:val="22"/>
                    <w:szCs w:val="22"/>
                    <w:lang w:val="ru-RU" w:eastAsia="ru-RU"/>
                  </w:rPr>
                  <w:drawing>
                    <wp:inline distT="0" distB="0" distL="0" distR="0" wp14:anchorId="64584A91" wp14:editId="2A318F05">
                      <wp:extent cx="2618740" cy="1474470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18740" cy="14744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5056FE" w:rsidRPr="005C1620" w:rsidRDefault="005056FE" w:rsidP="00217702">
            <w:pPr>
              <w:pStyle w:val="ae"/>
              <w:jc w:val="both"/>
              <w:rPr>
                <w:sz w:val="22"/>
                <w:szCs w:val="22"/>
              </w:rPr>
            </w:pPr>
          </w:p>
          <w:p w:rsidR="005C1620" w:rsidRPr="005C1620" w:rsidRDefault="005C1620" w:rsidP="005C1620">
            <w:pPr>
              <w:shd w:val="clear" w:color="auto" w:fill="FFFFFF"/>
              <w:autoSpaceDE w:val="0"/>
              <w:autoSpaceDN w:val="0"/>
              <w:adjustRightInd w:val="0"/>
              <w:ind w:firstLine="708"/>
              <w:jc w:val="both"/>
              <w:rPr>
                <w:sz w:val="22"/>
                <w:szCs w:val="22"/>
                <w:lang w:val="ru-RU"/>
              </w:rPr>
            </w:pPr>
            <w:r w:rsidRPr="005C1620">
              <w:rPr>
                <w:b/>
                <w:bCs/>
                <w:sz w:val="22"/>
                <w:szCs w:val="22"/>
                <w:lang w:val="ru-RU"/>
              </w:rPr>
              <w:t xml:space="preserve">Наводнение </w:t>
            </w:r>
            <w:r w:rsidRPr="005C1620">
              <w:rPr>
                <w:sz w:val="22"/>
                <w:szCs w:val="22"/>
                <w:lang w:val="ru-RU"/>
              </w:rPr>
              <w:t>— это затопление территории водой в корот</w:t>
            </w:r>
            <w:r w:rsidRPr="005C1620">
              <w:rPr>
                <w:sz w:val="22"/>
                <w:szCs w:val="22"/>
                <w:lang w:val="ru-RU"/>
              </w:rPr>
              <w:softHyphen/>
              <w:t>кий срок во время половодья, паводка или ливневых дождей, при прорыве гидротехнических сооружений.</w:t>
            </w:r>
          </w:p>
          <w:p w:rsidR="005C1620" w:rsidRPr="005C1620" w:rsidRDefault="005C1620" w:rsidP="00FC0658">
            <w:pPr>
              <w:shd w:val="clear" w:color="auto" w:fill="FFFFFF"/>
              <w:autoSpaceDE w:val="0"/>
              <w:autoSpaceDN w:val="0"/>
              <w:adjustRightInd w:val="0"/>
              <w:rPr>
                <w:color w:val="333399"/>
                <w:sz w:val="22"/>
                <w:szCs w:val="22"/>
                <w:lang w:val="ru-RU"/>
              </w:rPr>
            </w:pPr>
            <w:r w:rsidRPr="005C1620">
              <w:rPr>
                <w:b/>
                <w:bCs/>
                <w:color w:val="333399"/>
                <w:sz w:val="22"/>
                <w:szCs w:val="22"/>
                <w:lang w:val="ru-RU"/>
              </w:rPr>
              <w:t>Действия до чрезвычайной ситуации (штормового</w:t>
            </w:r>
            <w:r w:rsidR="00FC0658">
              <w:rPr>
                <w:b/>
                <w:bCs/>
                <w:color w:val="333399"/>
                <w:sz w:val="22"/>
                <w:szCs w:val="22"/>
                <w:lang w:val="ru-RU"/>
              </w:rPr>
              <w:t xml:space="preserve"> </w:t>
            </w:r>
            <w:r w:rsidRPr="005C1620">
              <w:rPr>
                <w:b/>
                <w:bCs/>
                <w:color w:val="333399"/>
                <w:sz w:val="22"/>
                <w:szCs w:val="22"/>
                <w:lang w:val="ru-RU"/>
              </w:rPr>
              <w:t>предупреждения)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Ознакомьтесь с сигналами тревоги и мероприятиями по эвакуации.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Если есть вероятность наводнения, отключите электричест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во, все нагревательные приборы и газ.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 w:rsidR="005C1620" w:rsidRPr="005C1620">
              <w:rPr>
                <w:sz w:val="22"/>
                <w:szCs w:val="22"/>
                <w:lang w:val="ru-RU"/>
              </w:rPr>
              <w:t xml:space="preserve">Перенесите </w:t>
            </w:r>
            <w:r w:rsidR="00CB75CE" w:rsidRPr="005C1620">
              <w:rPr>
                <w:sz w:val="22"/>
                <w:szCs w:val="22"/>
                <w:lang w:val="ru-RU"/>
              </w:rPr>
              <w:t xml:space="preserve">на верхние этажи </w:t>
            </w:r>
            <w:r w:rsidR="005C1620" w:rsidRPr="005C1620">
              <w:rPr>
                <w:sz w:val="22"/>
                <w:szCs w:val="22"/>
                <w:lang w:val="ru-RU"/>
              </w:rPr>
              <w:t>мебель, электрооборудование и личные вещи.</w:t>
            </w:r>
          </w:p>
          <w:p w:rsid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Разместите токсичные вещества (такие, как пестициды и инсектициды) в надёжном месте, чтобы их не затопило и что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бы они не вызвали загрязнение окружающей среды.</w:t>
            </w:r>
          </w:p>
          <w:p w:rsidR="006D1B72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color w:val="333399"/>
                <w:sz w:val="22"/>
                <w:szCs w:val="22"/>
                <w:lang w:val="ru-RU"/>
              </w:rPr>
            </w:pPr>
            <w:r w:rsidRPr="005C1620">
              <w:rPr>
                <w:b/>
                <w:bCs/>
                <w:color w:val="333399"/>
                <w:sz w:val="22"/>
                <w:szCs w:val="22"/>
                <w:lang w:val="ru-RU"/>
              </w:rPr>
              <w:t>Действия во время чрезвычайной</w:t>
            </w:r>
            <w:r w:rsidR="00FC0658" w:rsidRPr="005C1620">
              <w:rPr>
                <w:b/>
                <w:bCs/>
                <w:color w:val="333399"/>
                <w:sz w:val="22"/>
                <w:szCs w:val="22"/>
                <w:lang w:val="ru-RU"/>
              </w:rPr>
              <w:t xml:space="preserve"> ситуации</w:t>
            </w:r>
          </w:p>
          <w:p w:rsidR="00FC0658" w:rsidRPr="005C1620" w:rsidRDefault="00FC0658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</w:p>
          <w:p w:rsidR="00A31515" w:rsidRPr="005C1620" w:rsidRDefault="00A31515" w:rsidP="00217702">
            <w:pPr>
              <w:spacing w:before="100" w:beforeAutospacing="1" w:after="100" w:afterAutospacing="1" w:line="240" w:lineRule="auto"/>
              <w:jc w:val="both"/>
              <w:rPr>
                <w:rFonts w:eastAsia="Times New Roman" w:cs="Arial"/>
                <w:color w:val="555555"/>
                <w:sz w:val="22"/>
                <w:szCs w:val="22"/>
                <w:lang w:val="ru-RU" w:eastAsia="ru-RU"/>
              </w:rPr>
            </w:pPr>
          </w:p>
          <w:p w:rsidR="002E245D" w:rsidRPr="005C1620" w:rsidRDefault="002E245D" w:rsidP="00217702">
            <w:pPr>
              <w:pStyle w:val="ae"/>
              <w:jc w:val="both"/>
              <w:rPr>
                <w:sz w:val="22"/>
                <w:szCs w:val="22"/>
                <w:lang w:val="ru-RU"/>
              </w:rPr>
            </w:pPr>
          </w:p>
          <w:p w:rsidR="001A609A" w:rsidRPr="005C1620" w:rsidRDefault="001A609A" w:rsidP="00217702">
            <w:pPr>
              <w:pStyle w:val="ae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713" w:type="dxa"/>
          </w:tcPr>
          <w:p w:rsidR="001A609A" w:rsidRPr="005C1620" w:rsidRDefault="001A609A" w:rsidP="00217702">
            <w:pPr>
              <w:pStyle w:val="ae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550" w:type="dxa"/>
          </w:tcPr>
          <w:p w:rsidR="001A609A" w:rsidRPr="005056FE" w:rsidRDefault="001A609A" w:rsidP="00217702">
            <w:pPr>
              <w:pStyle w:val="ae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4006" w:type="dxa"/>
          </w:tcPr>
          <w:p w:rsidR="005C1620" w:rsidRPr="005C1620" w:rsidRDefault="005C1620" w:rsidP="005C1620">
            <w:pPr>
              <w:shd w:val="clear" w:color="auto" w:fill="FFFFFF"/>
              <w:autoSpaceDE w:val="0"/>
              <w:autoSpaceDN w:val="0"/>
              <w:adjustRightInd w:val="0"/>
              <w:ind w:firstLine="708"/>
              <w:rPr>
                <w:color w:val="auto"/>
                <w:sz w:val="22"/>
                <w:szCs w:val="22"/>
                <w:lang w:val="ru-RU"/>
              </w:rPr>
            </w:pPr>
            <w:r w:rsidRPr="005C1620">
              <w:rPr>
                <w:b/>
                <w:bCs/>
                <w:sz w:val="22"/>
                <w:szCs w:val="22"/>
                <w:lang w:val="ru-RU"/>
              </w:rPr>
              <w:t>Если вы в доме: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Сохраняйте спокойствие.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Предупредите соседей и помогите детям, старикам, инва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лидам.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Слушайте радио, чтобы получать известия о развитии чрез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вычайной ситуации.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Старайтесь никуда не звонить, чтобы не перегружать теле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фонные линии.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Покиньте дом, как только получите распоряжение об эваку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ации от спасательных служб.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Для эвакуации пользуйтесь маршрутом, строго опреде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лённым спасательными службами. Не пытайтесь "срезать путь" — вы можете попасть в опасное место и оказаться в ловушке.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Обезопасьте домашних животных, обеспечьте их водой и питанием.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Берите с собой только то, что абсолютно необходимо (ап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течку первой помощи, медикаменты, еду, документы),</w:t>
            </w:r>
          </w:p>
          <w:p w:rsidR="005C1620" w:rsidRPr="005C1620" w:rsidRDefault="005C1620" w:rsidP="005C1620">
            <w:pPr>
              <w:shd w:val="clear" w:color="auto" w:fill="FFFFFF"/>
              <w:autoSpaceDE w:val="0"/>
              <w:autoSpaceDN w:val="0"/>
              <w:adjustRightInd w:val="0"/>
              <w:ind w:firstLine="708"/>
              <w:jc w:val="both"/>
              <w:rPr>
                <w:color w:val="auto"/>
                <w:sz w:val="22"/>
                <w:szCs w:val="22"/>
                <w:lang w:val="ru-RU"/>
              </w:rPr>
            </w:pPr>
            <w:r w:rsidRPr="005C1620">
              <w:rPr>
                <w:b/>
                <w:bCs/>
                <w:sz w:val="22"/>
                <w:szCs w:val="22"/>
                <w:lang w:val="ru-RU"/>
              </w:rPr>
              <w:t>Если вы в машине:</w:t>
            </w:r>
          </w:p>
          <w:p w:rsidR="00FC0658" w:rsidRPr="005C1620" w:rsidRDefault="006D1B72" w:rsidP="00FC06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Избегайте езды по затопленной</w:t>
            </w:r>
            <w:r w:rsidR="00FC0658" w:rsidRPr="005C1620">
              <w:rPr>
                <w:sz w:val="22"/>
                <w:szCs w:val="22"/>
                <w:lang w:val="ru-RU"/>
              </w:rPr>
              <w:t xml:space="preserve"> дороге — вас может снести течением.</w:t>
            </w:r>
          </w:p>
          <w:p w:rsidR="006D1B72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:rsidR="005C1620" w:rsidRPr="005C1620" w:rsidRDefault="005C1620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 w:rsidRPr="005C1620">
              <w:rPr>
                <w:sz w:val="22"/>
                <w:szCs w:val="22"/>
                <w:lang w:val="ru-RU"/>
              </w:rPr>
              <w:t xml:space="preserve"> дороге — вас может снести течением.</w:t>
            </w:r>
          </w:p>
          <w:p w:rsidR="005C1620" w:rsidRPr="005C1620" w:rsidRDefault="005C1620" w:rsidP="005C1620">
            <w:pPr>
              <w:shd w:val="clear" w:color="auto" w:fill="FFFFFF"/>
              <w:autoSpaceDE w:val="0"/>
              <w:autoSpaceDN w:val="0"/>
              <w:adjustRightInd w:val="0"/>
              <w:ind w:firstLine="708"/>
              <w:jc w:val="both"/>
              <w:rPr>
                <w:color w:val="auto"/>
                <w:sz w:val="22"/>
                <w:szCs w:val="22"/>
                <w:lang w:val="ru-RU"/>
              </w:rPr>
            </w:pPr>
            <w:r w:rsidRPr="005C162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►</w:t>
            </w:r>
            <w:r w:rsidRPr="005C1620">
              <w:rPr>
                <w:sz w:val="22"/>
                <w:szCs w:val="22"/>
                <w:lang w:val="ru-RU"/>
              </w:rPr>
              <w:t>Если вы оказались в зоне затопления, а машина сломалась, покиньте её и вызовите помощь.</w:t>
            </w:r>
          </w:p>
          <w:p w:rsidR="00217702" w:rsidRPr="00313AED" w:rsidRDefault="00217702" w:rsidP="00217702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300" w:right="300"/>
              <w:jc w:val="both"/>
              <w:rPr>
                <w:rFonts w:eastAsia="Times New Roman" w:cs="Arial"/>
                <w:color w:val="555555"/>
                <w:sz w:val="16"/>
                <w:szCs w:val="16"/>
                <w:lang w:val="ru-RU" w:eastAsia="ru-RU"/>
              </w:rPr>
            </w:pPr>
          </w:p>
          <w:p w:rsidR="00553F66" w:rsidRPr="00553F66" w:rsidRDefault="00553F66" w:rsidP="00217702">
            <w:pPr>
              <w:pStyle w:val="ae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720" w:type="dxa"/>
          </w:tcPr>
          <w:p w:rsidR="001A609A" w:rsidRPr="005056FE" w:rsidRDefault="001A609A" w:rsidP="00217702">
            <w:pPr>
              <w:pStyle w:val="ae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720" w:type="dxa"/>
          </w:tcPr>
          <w:p w:rsidR="001A609A" w:rsidRPr="005056FE" w:rsidRDefault="001A609A" w:rsidP="00217702">
            <w:pPr>
              <w:pStyle w:val="ae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3851" w:type="dxa"/>
          </w:tcPr>
          <w:p w:rsid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Если вы оказались в зоне затопления, а машина сломалась, покиньте её и вызовите помощь.</w:t>
            </w:r>
          </w:p>
          <w:p w:rsidR="005C1620" w:rsidRPr="005C1620" w:rsidRDefault="005C1620" w:rsidP="00CB75C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auto"/>
                <w:sz w:val="22"/>
                <w:szCs w:val="22"/>
                <w:lang w:val="ru-RU"/>
              </w:rPr>
            </w:pPr>
            <w:r w:rsidRPr="005C1620">
              <w:rPr>
                <w:noProof/>
                <w:lang w:val="ru-RU" w:eastAsia="ru-RU"/>
              </w:rPr>
              <w:drawing>
                <wp:inline distT="0" distB="0" distL="0" distR="0" wp14:anchorId="4C7FC27B" wp14:editId="5C54CD50">
                  <wp:extent cx="1953773" cy="1303361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792" cy="131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620" w:rsidRPr="005C1620" w:rsidRDefault="005C1620" w:rsidP="00FC06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 w:rsidRPr="005C1620">
              <w:rPr>
                <w:b/>
                <w:bCs/>
                <w:sz w:val="22"/>
                <w:szCs w:val="22"/>
                <w:lang w:val="ru-RU"/>
              </w:rPr>
              <w:t>Действия после чрезвычайной ситуации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При необходимости достаньте аптечку первой помощи, по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могите раненым.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Продолжайте слушать радио и следуйте инструкциям спа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сательных служб.</w:t>
            </w:r>
          </w:p>
          <w:p w:rsid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Соблюдайте осторожность. Проверьте, надёжны ли конст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рукции</w:t>
            </w:r>
            <w:r w:rsidR="005C1620" w:rsidRPr="005C1620">
              <w:rPr>
                <w:sz w:val="28"/>
                <w:szCs w:val="28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дома (стены, полы).</w:t>
            </w:r>
          </w:p>
          <w:p w:rsidR="006D1B72" w:rsidRP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63357">
              <w:rPr>
                <w:sz w:val="22"/>
                <w:szCs w:val="22"/>
                <w:lang w:val="ru-RU"/>
              </w:rPr>
              <w:t>Обнаружив в доме и вокруг него лужу стоячей воды, немед</w:t>
            </w:r>
            <w:r w:rsidRPr="00A63357">
              <w:rPr>
                <w:sz w:val="22"/>
                <w:szCs w:val="22"/>
                <w:lang w:val="ru-RU"/>
              </w:rPr>
              <w:softHyphen/>
              <w:t>ленно залейте её 2 литрами отбеливателя.</w:t>
            </w:r>
          </w:p>
          <w:p w:rsidR="006D1B72" w:rsidRP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63357">
              <w:rPr>
                <w:sz w:val="22"/>
                <w:szCs w:val="22"/>
                <w:lang w:val="ru-RU"/>
              </w:rPr>
              <w:t>Не отводите всю воду сразу (это может повредить фунда</w:t>
            </w:r>
            <w:r w:rsidRPr="00A63357">
              <w:rPr>
                <w:sz w:val="22"/>
                <w:szCs w:val="22"/>
                <w:lang w:val="ru-RU"/>
              </w:rPr>
              <w:softHyphen/>
              <w:t>мент) — каждый день отводите около трети общего объёма воды.</w:t>
            </w:r>
          </w:p>
          <w:p w:rsidR="006D1B72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</w:p>
          <w:p w:rsidR="00553F66" w:rsidRPr="005056FE" w:rsidRDefault="00553F66" w:rsidP="005C1620">
            <w:pPr>
              <w:spacing w:before="100" w:beforeAutospacing="1" w:after="100" w:afterAutospacing="1" w:line="300" w:lineRule="atLeast"/>
              <w:jc w:val="both"/>
              <w:rPr>
                <w:i/>
                <w:sz w:val="18"/>
                <w:szCs w:val="18"/>
                <w:lang w:val="ru-RU"/>
              </w:rPr>
            </w:pPr>
          </w:p>
        </w:tc>
      </w:tr>
    </w:tbl>
    <w:p w:rsidR="001A609A" w:rsidRPr="005056FE" w:rsidRDefault="008C033B" w:rsidP="00217702">
      <w:pPr>
        <w:pStyle w:val="ae"/>
        <w:jc w:val="both"/>
        <w:rPr>
          <w:sz w:val="18"/>
          <w:szCs w:val="18"/>
          <w:lang w:val="ru-RU"/>
        </w:rPr>
      </w:pPr>
      <w:r w:rsidRPr="005056FE">
        <w:rPr>
          <w:rFonts w:eastAsia="Times New Roman" w:cs="Arial"/>
          <w:color w:val="000000"/>
          <w:sz w:val="18"/>
          <w:szCs w:val="18"/>
          <w:lang w:val="ru-RU" w:eastAsia="ru-RU"/>
        </w:rPr>
        <w:t xml:space="preserve">           </w:t>
      </w:r>
    </w:p>
    <w:sectPr w:rsidR="001A609A" w:rsidRPr="005056FE" w:rsidSect="009323B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7406D" w:themeColor="text2"/>
        <w:sz w:val="16"/>
      </w:rPr>
    </w:lvl>
  </w:abstractNum>
  <w:abstractNum w:abstractNumId="1" w15:restartNumberingAfterBreak="0">
    <w:nsid w:val="3A5623FD"/>
    <w:multiLevelType w:val="multilevel"/>
    <w:tmpl w:val="C1905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167F82"/>
    <w:multiLevelType w:val="multilevel"/>
    <w:tmpl w:val="D16C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0D24A5"/>
    <w:multiLevelType w:val="multilevel"/>
    <w:tmpl w:val="0FD83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8F69C5"/>
    <w:multiLevelType w:val="multilevel"/>
    <w:tmpl w:val="DC42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70AD6"/>
    <w:multiLevelType w:val="multilevel"/>
    <w:tmpl w:val="E2744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5"/>
  </w:num>
  <w:num w:numId="8">
    <w:abstractNumId w:val="3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CE9"/>
    <w:rsid w:val="000554A4"/>
    <w:rsid w:val="00094A3B"/>
    <w:rsid w:val="00103EC2"/>
    <w:rsid w:val="001A609A"/>
    <w:rsid w:val="00217702"/>
    <w:rsid w:val="002B3748"/>
    <w:rsid w:val="002E245D"/>
    <w:rsid w:val="0043530E"/>
    <w:rsid w:val="004A7354"/>
    <w:rsid w:val="005056FE"/>
    <w:rsid w:val="005143CC"/>
    <w:rsid w:val="0053122C"/>
    <w:rsid w:val="00536996"/>
    <w:rsid w:val="00553F66"/>
    <w:rsid w:val="005C1620"/>
    <w:rsid w:val="005C286B"/>
    <w:rsid w:val="005D11B2"/>
    <w:rsid w:val="005E0503"/>
    <w:rsid w:val="00667911"/>
    <w:rsid w:val="00670B89"/>
    <w:rsid w:val="006B5803"/>
    <w:rsid w:val="006D1B72"/>
    <w:rsid w:val="007464B4"/>
    <w:rsid w:val="007F27C8"/>
    <w:rsid w:val="008A48F0"/>
    <w:rsid w:val="008C033B"/>
    <w:rsid w:val="009323BB"/>
    <w:rsid w:val="0094281E"/>
    <w:rsid w:val="009571AE"/>
    <w:rsid w:val="00975C88"/>
    <w:rsid w:val="00A31515"/>
    <w:rsid w:val="00A63357"/>
    <w:rsid w:val="00A92A8A"/>
    <w:rsid w:val="00A97140"/>
    <w:rsid w:val="00AC28FB"/>
    <w:rsid w:val="00AC49F8"/>
    <w:rsid w:val="00AC73C0"/>
    <w:rsid w:val="00BC3547"/>
    <w:rsid w:val="00CA28A9"/>
    <w:rsid w:val="00CB75CE"/>
    <w:rsid w:val="00D22CE9"/>
    <w:rsid w:val="00D836E5"/>
    <w:rsid w:val="00D86D31"/>
    <w:rsid w:val="00DA5BE1"/>
    <w:rsid w:val="00F0383A"/>
    <w:rsid w:val="00FA2AB7"/>
    <w:rsid w:val="00FC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0E1621-0F74-46EB-BD58-3B5A0711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D518B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5C28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BC35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143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286B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val="ru-RU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"/>
    <w:basedOn w:val="a0"/>
    <w:next w:val="a0"/>
    <w:link w:val="12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42"/>
    </w:rPr>
  </w:style>
  <w:style w:type="paragraph" w:customStyle="1" w:styleId="21">
    <w:name w:val="заголовок 2"/>
    <w:basedOn w:val="a0"/>
    <w:next w:val="a0"/>
    <w:link w:val="2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7406D" w:themeColor="text2"/>
      <w:sz w:val="24"/>
    </w:rPr>
  </w:style>
  <w:style w:type="paragraph" w:customStyle="1" w:styleId="31">
    <w:name w:val="заголовок 3"/>
    <w:basedOn w:val="a0"/>
    <w:next w:val="a0"/>
    <w:link w:val="32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tblPr>
      <w:tblCellMar>
        <w:left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2">
    <w:name w:val="Заголовок 2 (знак)"/>
    <w:basedOn w:val="a1"/>
    <w:link w:val="21"/>
    <w:uiPriority w:val="1"/>
    <w:rPr>
      <w:rFonts w:asciiTheme="majorHAnsi" w:eastAsiaTheme="majorEastAsia" w:hAnsiTheme="majorHAnsi" w:cstheme="majorBidi"/>
      <w:b/>
      <w:bCs/>
      <w:color w:val="17406D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2">
    <w:name w:val="Заголовок 1 (знак)"/>
    <w:basedOn w:val="a1"/>
    <w:link w:val="11"/>
    <w:uiPriority w:val="1"/>
    <w:rPr>
      <w:rFonts w:asciiTheme="majorHAnsi" w:eastAsiaTheme="majorEastAsia" w:hAnsiTheme="majorHAnsi" w:cstheme="majorBidi"/>
      <w:b/>
      <w:bCs/>
      <w:color w:val="0B5294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B5294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13">
    <w:name w:val="Заголовок1"/>
    <w:basedOn w:val="a0"/>
    <w:next w:val="a0"/>
    <w:link w:val="ab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b">
    <w:name w:val="Название Знак"/>
    <w:basedOn w:val="a1"/>
    <w:link w:val="13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6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styleId="af">
    <w:name w:val="Block Text"/>
    <w:basedOn w:val="a0"/>
    <w:next w:val="a0"/>
    <w:link w:val="af0"/>
    <w:uiPriority w:val="1"/>
    <w:qFormat/>
    <w:pPr>
      <w:pBdr>
        <w:top w:val="single" w:sz="4" w:space="14" w:color="0B5294" w:themeColor="accent1" w:themeShade="BF"/>
        <w:bottom w:val="single" w:sz="4" w:space="14" w:color="0B5294" w:themeColor="accent1" w:themeShade="BF"/>
      </w:pBdr>
      <w:spacing w:before="480" w:after="480" w:line="336" w:lineRule="auto"/>
    </w:pPr>
    <w:rPr>
      <w:i/>
      <w:iCs/>
      <w:color w:val="0B5294" w:themeColor="accent1" w:themeShade="BF"/>
      <w:sz w:val="30"/>
    </w:rPr>
  </w:style>
  <w:style w:type="character" w:customStyle="1" w:styleId="af0">
    <w:name w:val="Цитата Знак"/>
    <w:basedOn w:val="a1"/>
    <w:link w:val="af"/>
    <w:uiPriority w:val="1"/>
    <w:rPr>
      <w:i/>
      <w:iCs/>
      <w:color w:val="0B5294" w:themeColor="accent1" w:themeShade="BF"/>
      <w:sz w:val="30"/>
    </w:rPr>
  </w:style>
  <w:style w:type="character" w:customStyle="1" w:styleId="32">
    <w:name w:val="Заголовок 3 (знак)"/>
    <w:basedOn w:val="a1"/>
    <w:link w:val="31"/>
    <w:uiPriority w:val="9"/>
    <w:semiHidden/>
    <w:rPr>
      <w:b/>
      <w:bCs/>
    </w:rPr>
  </w:style>
  <w:style w:type="character" w:customStyle="1" w:styleId="40">
    <w:name w:val="Заголовок 4 Знак"/>
    <w:basedOn w:val="a1"/>
    <w:link w:val="4"/>
    <w:uiPriority w:val="9"/>
    <w:semiHidden/>
    <w:rsid w:val="005C286B"/>
    <w:rPr>
      <w:rFonts w:ascii="Calibri" w:eastAsia="Times New Roman" w:hAnsi="Calibri" w:cs="Times New Roman"/>
      <w:b/>
      <w:bCs/>
      <w:color w:val="auto"/>
      <w:sz w:val="28"/>
      <w:szCs w:val="28"/>
      <w:lang w:val="ru-RU" w:eastAsia="en-US"/>
    </w:rPr>
  </w:style>
  <w:style w:type="paragraph" w:styleId="af1">
    <w:name w:val="Normal (Web)"/>
    <w:basedOn w:val="a0"/>
    <w:uiPriority w:val="99"/>
    <w:unhideWhenUsed/>
    <w:rsid w:val="005C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2">
    <w:name w:val="Emphasis"/>
    <w:uiPriority w:val="20"/>
    <w:qFormat/>
    <w:rsid w:val="005C286B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5C286B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apple-converted-space">
    <w:name w:val="apple-converted-space"/>
    <w:basedOn w:val="a1"/>
    <w:rsid w:val="002E245D"/>
  </w:style>
  <w:style w:type="character" w:styleId="af3">
    <w:name w:val="Strong"/>
    <w:uiPriority w:val="22"/>
    <w:qFormat/>
    <w:rsid w:val="002E245D"/>
    <w:rPr>
      <w:b/>
      <w:bCs/>
    </w:rPr>
  </w:style>
  <w:style w:type="character" w:styleId="af4">
    <w:name w:val="Hyperlink"/>
    <w:basedOn w:val="a1"/>
    <w:uiPriority w:val="99"/>
    <w:semiHidden/>
    <w:unhideWhenUsed/>
    <w:rsid w:val="00AC73C0"/>
    <w:rPr>
      <w:color w:val="0000FF"/>
      <w:u w:val="single"/>
    </w:rPr>
  </w:style>
  <w:style w:type="paragraph" w:styleId="af5">
    <w:name w:val="Balloon Text"/>
    <w:basedOn w:val="a0"/>
    <w:link w:val="af6"/>
    <w:uiPriority w:val="99"/>
    <w:semiHidden/>
    <w:unhideWhenUsed/>
    <w:rsid w:val="00AC7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AC73C0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1"/>
    <w:link w:val="3"/>
    <w:uiPriority w:val="9"/>
    <w:semiHidden/>
    <w:rsid w:val="005143CC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BC3547"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table" w:styleId="-54">
    <w:name w:val="Grid Table 5 Dark Accent 4"/>
    <w:basedOn w:val="a2"/>
    <w:uiPriority w:val="50"/>
    <w:rsid w:val="00BC35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styleId="-42">
    <w:name w:val="Grid Table 4 Accent 2"/>
    <w:basedOn w:val="a2"/>
    <w:uiPriority w:val="49"/>
    <w:rsid w:val="00BC3547"/>
    <w:pPr>
      <w:spacing w:after="0" w:line="240" w:lineRule="auto"/>
    </w:pPr>
    <w:tblPr>
      <w:tblStyleRowBandSize w:val="1"/>
      <w:tblStyleColBandSize w:val="1"/>
      <w:tblBorders>
        <w:top w:val="single" w:sz="4" w:space="0" w:color="ACDAF1" w:themeColor="accent2" w:themeTint="99"/>
        <w:left w:val="single" w:sz="4" w:space="0" w:color="ACDAF1" w:themeColor="accent2" w:themeTint="99"/>
        <w:bottom w:val="single" w:sz="4" w:space="0" w:color="ACDAF1" w:themeColor="accent2" w:themeTint="99"/>
        <w:right w:val="single" w:sz="4" w:space="0" w:color="ACDAF1" w:themeColor="accent2" w:themeTint="99"/>
        <w:insideH w:val="single" w:sz="4" w:space="0" w:color="ACDAF1" w:themeColor="accent2" w:themeTint="99"/>
        <w:insideV w:val="single" w:sz="4" w:space="0" w:color="ACDAF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6C2E8" w:themeColor="accent2"/>
          <w:left w:val="single" w:sz="4" w:space="0" w:color="76C2E8" w:themeColor="accent2"/>
          <w:bottom w:val="single" w:sz="4" w:space="0" w:color="76C2E8" w:themeColor="accent2"/>
          <w:right w:val="single" w:sz="4" w:space="0" w:color="76C2E8" w:themeColor="accent2"/>
          <w:insideH w:val="nil"/>
          <w:insideV w:val="nil"/>
        </w:tcBorders>
        <w:shd w:val="clear" w:color="auto" w:fill="76C2E8" w:themeFill="accent2"/>
      </w:tcPr>
    </w:tblStylePr>
    <w:tblStylePr w:type="lastRow">
      <w:rPr>
        <w:b/>
        <w:bCs/>
      </w:rPr>
      <w:tblPr/>
      <w:tcPr>
        <w:tcBorders>
          <w:top w:val="double" w:sz="4" w:space="0" w:color="76C2E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2FA" w:themeFill="accent2" w:themeFillTint="33"/>
      </w:tcPr>
    </w:tblStylePr>
    <w:tblStylePr w:type="band1Horz">
      <w:tblPr/>
      <w:tcPr>
        <w:shd w:val="clear" w:color="auto" w:fill="E3F2FA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5514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D8ED90457D245F6B6E66465D07CFF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8A0BB7-0BAF-4724-9B39-757F82B77F42}"/>
      </w:docPartPr>
      <w:docPartBody>
        <w:p w:rsidR="002D4788" w:rsidRDefault="00D80C74">
          <w:pPr>
            <w:pStyle w:val="3D8ED90457D245F6B6E66465D07CFF11"/>
          </w:pPr>
          <w:r>
            <w:t>[Название компании]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C74"/>
    <w:rsid w:val="001E1EE0"/>
    <w:rsid w:val="002D4788"/>
    <w:rsid w:val="0042203C"/>
    <w:rsid w:val="00542F93"/>
    <w:rsid w:val="00683F5A"/>
    <w:rsid w:val="007A6734"/>
    <w:rsid w:val="00874195"/>
    <w:rsid w:val="00891D35"/>
    <w:rsid w:val="008A5F91"/>
    <w:rsid w:val="008F1511"/>
    <w:rsid w:val="00930A88"/>
    <w:rsid w:val="009D15B4"/>
    <w:rsid w:val="009F570B"/>
    <w:rsid w:val="00A03F1E"/>
    <w:rsid w:val="00CB1F30"/>
    <w:rsid w:val="00D43B66"/>
    <w:rsid w:val="00D8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5B484B44DD14BF78A8C72481F431C56">
    <w:name w:val="35B484B44DD14BF78A8C72481F431C56"/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n-US" w:eastAsia="ja-JP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0"/>
      <w:szCs w:val="20"/>
      <w:lang w:val="en-US" w:eastAsia="ja-JP"/>
    </w:rPr>
  </w:style>
  <w:style w:type="paragraph" w:customStyle="1" w:styleId="B2DD372B63244D2CB9AAC38302D36BBC">
    <w:name w:val="B2DD372B63244D2CB9AAC38302D36BBC"/>
  </w:style>
  <w:style w:type="paragraph" w:customStyle="1" w:styleId="2F47DF87BF4941238252E5BEB58D9733">
    <w:name w:val="2F47DF87BF4941238252E5BEB58D9733"/>
  </w:style>
  <w:style w:type="paragraph" w:customStyle="1" w:styleId="0D3F6A00BF39461DAF56A1F5E2909BAA">
    <w:name w:val="0D3F6A00BF39461DAF56A1F5E2909BAA"/>
  </w:style>
  <w:style w:type="paragraph" w:customStyle="1" w:styleId="803FE7770464436E9235EED1C561E2B5">
    <w:name w:val="803FE7770464436E9235EED1C561E2B5"/>
  </w:style>
  <w:style w:type="paragraph" w:customStyle="1" w:styleId="71CB9C960D584F7AA46D6F45A6EE50F0">
    <w:name w:val="71CB9C960D584F7AA46D6F45A6EE50F0"/>
  </w:style>
  <w:style w:type="paragraph" w:customStyle="1" w:styleId="3D8ED90457D245F6B6E66465D07CFF11">
    <w:name w:val="3D8ED90457D245F6B6E66465D07CFF11"/>
  </w:style>
  <w:style w:type="paragraph" w:customStyle="1" w:styleId="801718BBDB7840B291F0CF8B0A5FFD0C">
    <w:name w:val="801718BBDB7840B291F0CF8B0A5FFD0C"/>
  </w:style>
  <w:style w:type="paragraph" w:customStyle="1" w:styleId="F1FD2F71463B4BC1A972EB0BF3C30421">
    <w:name w:val="F1FD2F71463B4BC1A972EB0BF3C30421"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n-US" w:eastAsia="ja-JP"/>
    </w:r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n-US" w:eastAsia="ja-JP"/>
    </w:rPr>
  </w:style>
  <w:style w:type="paragraph" w:customStyle="1" w:styleId="75318A3069AF4752BE515A535CAA842D">
    <w:name w:val="75318A3069AF4752BE515A535CAA842D"/>
  </w:style>
  <w:style w:type="paragraph" w:customStyle="1" w:styleId="82F858C22FB144F7AE958534BC9E06AD">
    <w:name w:val="82F858C22FB144F7AE958534BC9E06AD"/>
  </w:style>
  <w:style w:type="paragraph" w:styleId="a4">
    <w:name w:val="Block Text"/>
    <w:basedOn w:val="a0"/>
    <w:next w:val="a0"/>
    <w:link w:val="a5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rFonts w:eastAsiaTheme="minorHAnsi"/>
      <w:i/>
      <w:iCs/>
      <w:color w:val="2E74B5" w:themeColor="accent1" w:themeShade="BF"/>
      <w:sz w:val="30"/>
      <w:szCs w:val="20"/>
      <w:lang w:val="en-US" w:eastAsia="ja-JP"/>
    </w:rPr>
  </w:style>
  <w:style w:type="character" w:customStyle="1" w:styleId="a5">
    <w:name w:val="Цитата Знак"/>
    <w:basedOn w:val="a1"/>
    <w:link w:val="a4"/>
    <w:uiPriority w:val="1"/>
    <w:rPr>
      <w:rFonts w:eastAsiaTheme="minorHAnsi"/>
      <w:i/>
      <w:iCs/>
      <w:color w:val="2E74B5" w:themeColor="accent1" w:themeShade="BF"/>
      <w:sz w:val="30"/>
      <w:szCs w:val="20"/>
      <w:lang w:val="en-US" w:eastAsia="ja-JP"/>
    </w:rPr>
  </w:style>
  <w:style w:type="paragraph" w:customStyle="1" w:styleId="13542699BDF64EC5B4D69FEBF0CE55CF">
    <w:name w:val="13542699BDF64EC5B4D69FEBF0CE55CF"/>
  </w:style>
  <w:style w:type="paragraph" w:customStyle="1" w:styleId="AA2C8E8A38514212A08B206EA3420414">
    <w:name w:val="AA2C8E8A38514212A08B206EA3420414"/>
  </w:style>
  <w:style w:type="paragraph" w:customStyle="1" w:styleId="563DA7C3C91B40C49667B85DB906C253">
    <w:name w:val="563DA7C3C91B40C49667B85DB906C253"/>
    <w:rsid w:val="002D4788"/>
  </w:style>
  <w:style w:type="paragraph" w:customStyle="1" w:styleId="397B7165980548B4B87691074DA649E4">
    <w:name w:val="397B7165980548B4B87691074DA649E4"/>
    <w:rsid w:val="007A6734"/>
  </w:style>
  <w:style w:type="paragraph" w:customStyle="1" w:styleId="0F452A591F834B88BE47470DF7972332">
    <w:name w:val="0F452A591F834B88BE47470DF7972332"/>
    <w:rsid w:val="007A6734"/>
  </w:style>
  <w:style w:type="paragraph" w:customStyle="1" w:styleId="6A7D5D54CD72471884CADE975AD4C191">
    <w:name w:val="6A7D5D54CD72471884CADE975AD4C191"/>
    <w:rsid w:val="007A6734"/>
  </w:style>
  <w:style w:type="paragraph" w:customStyle="1" w:styleId="74303D7EE84042228BA4834D23AC416C">
    <w:name w:val="74303D7EE84042228BA4834D23AC416C"/>
    <w:rsid w:val="004220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Другая 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76C2E8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383</TotalTime>
  <Pages>2</Pages>
  <Words>550</Words>
  <Characters>3137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Краевое государственное автономное учреждение социального обслуживания  «Приморский центр социального обслуживания населения»</Company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USER5514</dc:creator>
  <cp:keywords/>
  <cp:lastModifiedBy>Мякота Ирина Евгеньевна</cp:lastModifiedBy>
  <cp:revision>17</cp:revision>
  <cp:lastPrinted>2017-09-13T23:45:00Z</cp:lastPrinted>
  <dcterms:created xsi:type="dcterms:W3CDTF">2017-01-26T21:32:00Z</dcterms:created>
  <dcterms:modified xsi:type="dcterms:W3CDTF">2019-08-13T23:13:00Z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